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95B8A" w14:textId="77777777" w:rsidR="00346546" w:rsidRDefault="00346546"/>
    <w:p w14:paraId="1CFBD5FD" w14:textId="1827C0EC" w:rsidR="002737EF" w:rsidRDefault="004C5304" w:rsidP="00C74954">
      <w:pPr>
        <w:tabs>
          <w:tab w:val="left" w:pos="1040"/>
        </w:tabs>
      </w:pPr>
      <w:r>
        <w:tab/>
      </w:r>
    </w:p>
    <w:p w14:paraId="27336C3D" w14:textId="77777777" w:rsidR="002737EF" w:rsidRDefault="002737EF"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1" locked="1" layoutInCell="1" allowOverlap="1" wp14:anchorId="34573CEC" wp14:editId="590F5DA7">
                <wp:simplePos x="0" y="0"/>
                <wp:positionH relativeFrom="page">
                  <wp:align>left</wp:align>
                </wp:positionH>
                <wp:positionV relativeFrom="paragraph">
                  <wp:posOffset>-884555</wp:posOffset>
                </wp:positionV>
                <wp:extent cx="7808595" cy="10210800"/>
                <wp:effectExtent l="0" t="0" r="1905" b="0"/>
                <wp:wrapNone/>
                <wp:docPr id="9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8595" cy="10210800"/>
                          <a:chOff x="0" y="0"/>
                          <a:chExt cx="7808595" cy="10210672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7772400" cy="10210672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8595" cy="10131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844BA0" id="Group 9" o:spid="_x0000_s1026" alt="&quot;&quot;" style="position:absolute;margin-left:0;margin-top:-69.65pt;width:614.85pt;height:804pt;z-index:-251658238;mso-position-horizontal:left;mso-position-horizontal-relative:page;mso-width-relative:margin;mso-height-relative:margin" coordsize="78085,102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">
                <v:rect id="Rectangle 7" o:spid="_x0000_s1027" style="position:absolute;width:77724;height:102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" fillcolor="#f1f0f0 [3208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78085;height:101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">
                  <v:imagedata r:id="rId10" o:title=""/>
                </v:shape>
                <w10:wrap anchorx="page"/>
                <w10:anchorlock/>
              </v:group>
            </w:pict>
          </mc:Fallback>
        </mc:AlternateConten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6"/>
        <w:gridCol w:w="5184"/>
      </w:tblGrid>
      <w:tr w:rsidR="003F1A12" w14:paraId="25886804" w14:textId="77777777" w:rsidTr="506792DA">
        <w:trPr>
          <w:trHeight w:val="12960"/>
        </w:trPr>
        <w:tc>
          <w:tcPr>
            <w:tcW w:w="2600" w:type="pct"/>
          </w:tcPr>
          <w:p w14:paraId="7ACC3859" w14:textId="77777777" w:rsidR="003F1A12" w:rsidRDefault="003F1A12"/>
        </w:tc>
        <w:tc>
          <w:tcPr>
            <w:tcW w:w="2400" w:type="pct"/>
            <w:vAlign w:val="center"/>
          </w:tcPr>
          <w:p w14:paraId="23EB190F" w14:textId="1DD5D17F" w:rsidR="00850D49" w:rsidRPr="00CC5777" w:rsidRDefault="00741C17" w:rsidP="00DA2A30">
            <w:pPr>
              <w:pStyle w:val="TitleLowercase"/>
              <w:rPr>
                <w:rFonts w:ascii="Cambria" w:hAnsi="Cambria"/>
                <w:b/>
                <w:bCs/>
                <w:color w:val="913B66"/>
                <w:sz w:val="80"/>
                <w:szCs w:val="80"/>
              </w:rPr>
            </w:pPr>
            <w:sdt>
              <w:sdtPr>
                <w:rPr>
                  <w:rFonts w:ascii="Cambria" w:hAnsi="Cambria"/>
                  <w:color w:val="913B66"/>
                  <w:sz w:val="80"/>
                  <w:szCs w:val="80"/>
                </w:rPr>
                <w:id w:val="-1517536118"/>
                <w:placeholder>
                  <w:docPart w:val="C416C9A2E9C94188B8FA8F91AE31F1D0"/>
                </w:placeholder>
                <w15:appearance w15:val="hidden"/>
              </w:sdtPr>
              <w:sdtEndPr>
                <w:rPr>
                  <w:b/>
                  <w:bCs/>
                </w:rPr>
              </w:sdtEndPr>
              <w:sdtContent>
                <w:r w:rsidR="00DA2A30" w:rsidRPr="00CC5777">
                  <w:rPr>
                    <w:rFonts w:ascii="Cambria" w:hAnsi="Cambria"/>
                    <w:b/>
                    <w:bCs/>
                    <w:color w:val="913B66"/>
                    <w:sz w:val="80"/>
                    <w:szCs w:val="80"/>
                  </w:rPr>
                  <w:t xml:space="preserve">Larters </w:t>
                </w:r>
                <w:r w:rsidR="00850D49" w:rsidRPr="00CC5777">
                  <w:rPr>
                    <w:rFonts w:ascii="Cambria" w:hAnsi="Cambria"/>
                    <w:b/>
                    <w:bCs/>
                    <w:color w:val="913B66"/>
                    <w:sz w:val="80"/>
                    <w:szCs w:val="80"/>
                  </w:rPr>
                  <w:t>Mother’s Day Buffet</w:t>
                </w:r>
              </w:sdtContent>
            </w:sdt>
          </w:p>
          <w:p w14:paraId="0D2D2C32" w14:textId="77777777" w:rsidR="00850D49" w:rsidRPr="003E424A" w:rsidRDefault="00850D49" w:rsidP="00850D49">
            <w:pPr>
              <w:rPr>
                <w:rFonts w:asciiTheme="majorHAnsi" w:hAnsiTheme="majorHAnsi"/>
                <w:color w:val="68885A" w:themeColor="accent4"/>
                <w:sz w:val="4"/>
                <w:szCs w:val="4"/>
              </w:rPr>
            </w:pPr>
          </w:p>
          <w:p w14:paraId="1905222E" w14:textId="77777777" w:rsidR="00850D49" w:rsidRPr="00DE00C2" w:rsidRDefault="00741C17" w:rsidP="00850D49">
            <w:pPr>
              <w:pStyle w:val="Subtitle"/>
              <w:rPr>
                <w:rStyle w:val="SentenceCaseGoldSubtitle"/>
                <w:b/>
                <w:bCs/>
                <w:color w:val="913B66"/>
                <w:szCs w:val="22"/>
              </w:rPr>
            </w:pPr>
            <w:sdt>
              <w:sdtPr>
                <w:rPr>
                  <w:b/>
                  <w:bCs/>
                  <w:color w:val="913B66"/>
                  <w:szCs w:val="36"/>
                </w:rPr>
                <w:id w:val="-1064642851"/>
                <w:placeholder>
                  <w:docPart w:val="0B52AE2D17324A3492E53B3C2B9AB06F"/>
                </w:placeholder>
                <w15:appearance w15:val="hidden"/>
              </w:sdtPr>
              <w:sdtEndPr>
                <w:rPr>
                  <w:rStyle w:val="SentenceCaseGoldSubtitle"/>
                </w:rPr>
              </w:sdtEndPr>
              <w:sdtContent>
                <w:r w:rsidR="00850D49" w:rsidRPr="00DE00C2">
                  <w:rPr>
                    <w:b/>
                    <w:bCs/>
                    <w:color w:val="913B66"/>
                    <w:szCs w:val="36"/>
                  </w:rPr>
                  <w:t>$49.95 Adult</w:t>
                </w:r>
                <w:r w:rsidR="00850D49" w:rsidRPr="00DE00C2">
                  <w:rPr>
                    <w:b/>
                    <w:bCs/>
                    <w:color w:val="913B66"/>
                    <w:szCs w:val="36"/>
                  </w:rPr>
                  <w:br/>
                </w:r>
                <w:r w:rsidR="00850D49" w:rsidRPr="00DE00C2">
                  <w:rPr>
                    <w:rStyle w:val="SentenceCaseGoldSubtitle"/>
                    <w:b/>
                    <w:bCs/>
                    <w:color w:val="913B66"/>
                  </w:rPr>
                  <w:t xml:space="preserve">$24.95 </w:t>
                </w:r>
              </w:sdtContent>
            </w:sdt>
            <w:r w:rsidR="00850D49" w:rsidRPr="00DE00C2">
              <w:rPr>
                <w:rStyle w:val="SentenceCaseGoldSubtitle"/>
                <w:b/>
                <w:bCs/>
                <w:color w:val="913B66"/>
              </w:rPr>
              <w:t>Kids under 10</w:t>
            </w:r>
          </w:p>
          <w:p w14:paraId="3A3BE710" w14:textId="1381FCD7" w:rsidR="00B82E05" w:rsidRPr="00CC5777" w:rsidRDefault="00850D49" w:rsidP="00850D49">
            <w:pPr>
              <w:rPr>
                <w:rFonts w:ascii="Georgia" w:hAnsi="Georgia"/>
                <w:sz w:val="28"/>
                <w:szCs w:val="28"/>
              </w:rPr>
            </w:pPr>
            <w:r w:rsidRPr="00224C68">
              <w:t xml:space="preserve"> </w:t>
            </w:r>
            <w:r w:rsidRPr="00CC5777">
              <w:rPr>
                <w:rFonts w:ascii="Georgia" w:hAnsi="Georgia"/>
                <w:sz w:val="28"/>
                <w:szCs w:val="28"/>
              </w:rPr>
              <w:t>Sunday May 8, 2022, 9AM – 3PM</w:t>
            </w:r>
          </w:p>
          <w:p w14:paraId="6D8C5BB3" w14:textId="77777777" w:rsidR="00B82E05" w:rsidRDefault="00B82E05" w:rsidP="00B82E05"/>
          <w:p w14:paraId="33E887E8" w14:textId="720BF4CC" w:rsidR="00850D49" w:rsidRPr="00DA2A30" w:rsidRDefault="00741C17" w:rsidP="00850D49">
            <w:pPr>
              <w:pStyle w:val="SectionTitlesLowercase"/>
              <w:rPr>
                <w:rFonts w:ascii="Cambria" w:hAnsi="Cambria"/>
                <w:b/>
                <w:bCs/>
              </w:rPr>
            </w:pPr>
            <w:sdt>
              <w:sdtPr>
                <w:rPr>
                  <w:color w:val="913B66"/>
                </w:rPr>
                <w:id w:val="-847632012"/>
                <w:placeholder>
                  <w:docPart w:val="54790E63746444BBB7BBED620FD50DB8"/>
                </w:placeholder>
                <w15:appearance w15:val="hidden"/>
              </w:sdtPr>
              <w:sdtEndPr>
                <w:rPr>
                  <w:rFonts w:ascii="Cambria" w:hAnsi="Cambria"/>
                  <w:b/>
                  <w:bCs/>
                  <w:color w:val="C6964E" w:themeColor="accent2"/>
                </w:rPr>
              </w:sdtEndPr>
              <w:sdtContent>
                <w:r w:rsidR="003E424A" w:rsidRPr="00DE00C2">
                  <w:rPr>
                    <w:rFonts w:ascii="Cambria" w:hAnsi="Cambria"/>
                    <w:b/>
                    <w:bCs/>
                    <w:color w:val="913B66"/>
                    <w:sz w:val="52"/>
                    <w:szCs w:val="52"/>
                  </w:rPr>
                  <w:t>Buffet</w:t>
                </w:r>
                <w:r w:rsidR="00850D49" w:rsidRPr="00DE00C2">
                  <w:rPr>
                    <w:rFonts w:ascii="Cambria" w:hAnsi="Cambria"/>
                    <w:b/>
                    <w:bCs/>
                    <w:color w:val="913B66"/>
                    <w:sz w:val="52"/>
                    <w:szCs w:val="52"/>
                  </w:rPr>
                  <w:t xml:space="preserve"> Items</w:t>
                </w:r>
              </w:sdtContent>
            </w:sdt>
          </w:p>
          <w:p w14:paraId="7AB2AF30" w14:textId="77777777" w:rsidR="00850D49" w:rsidRPr="0006487F" w:rsidRDefault="00850D49" w:rsidP="00850D49"/>
          <w:sdt>
            <w:sdtPr>
              <w:rPr>
                <w:b w:val="0"/>
              </w:rPr>
              <w:id w:val="-1838842204"/>
              <w:placeholder>
                <w:docPart w:val="E731AB5995E443A78C7C4F4738D59300"/>
              </w:placeholder>
              <w15:appearance w15:val="hidden"/>
            </w:sdtPr>
            <w:sdtEndPr/>
            <w:sdtContent>
              <w:p w14:paraId="33F7B176" w14:textId="77777777" w:rsidR="00850D49" w:rsidRPr="00CC5777" w:rsidRDefault="00850D49" w:rsidP="00850D49">
                <w:pPr>
                  <w:pStyle w:val="MenuItem"/>
                  <w:rPr>
                    <w:rFonts w:ascii="Georgia" w:hAnsi="Georgia"/>
                    <w:b w:val="0"/>
                    <w:sz w:val="28"/>
                    <w:szCs w:val="28"/>
                  </w:rPr>
                </w:pPr>
                <w:r w:rsidRPr="00CC5777">
                  <w:rPr>
                    <w:rFonts w:ascii="Georgia" w:hAnsi="Georgia"/>
                    <w:b w:val="0"/>
                    <w:sz w:val="28"/>
                    <w:szCs w:val="28"/>
                  </w:rPr>
                  <w:t>Fresh fruit bowls</w:t>
                </w:r>
              </w:p>
              <w:p w14:paraId="405FBA6F" w14:textId="77777777" w:rsidR="00850D49" w:rsidRPr="00CC5777" w:rsidRDefault="00850D49" w:rsidP="00850D49">
                <w:pPr>
                  <w:rPr>
                    <w:rFonts w:ascii="Georgia" w:hAnsi="Georgia"/>
                    <w:sz w:val="28"/>
                    <w:szCs w:val="28"/>
                  </w:rPr>
                </w:pPr>
                <w:r w:rsidRPr="00CC5777">
                  <w:rPr>
                    <w:rFonts w:ascii="Georgia" w:hAnsi="Georgia"/>
                    <w:sz w:val="28"/>
                    <w:szCs w:val="28"/>
                  </w:rPr>
                  <w:t xml:space="preserve">Pastries, Muffins, Croissants </w:t>
                </w:r>
              </w:p>
              <w:p w14:paraId="33800180" w14:textId="0BF65EF9" w:rsidR="00850D49" w:rsidRPr="00CC5777" w:rsidRDefault="00850D49" w:rsidP="00850D49">
                <w:pPr>
                  <w:rPr>
                    <w:rFonts w:ascii="Georgia" w:hAnsi="Georgia"/>
                    <w:sz w:val="28"/>
                    <w:szCs w:val="28"/>
                  </w:rPr>
                </w:pPr>
                <w:r w:rsidRPr="00CC5777">
                  <w:rPr>
                    <w:rFonts w:ascii="Georgia" w:hAnsi="Georgia"/>
                    <w:sz w:val="28"/>
                    <w:szCs w:val="28"/>
                  </w:rPr>
                  <w:t xml:space="preserve">Assorted desserts </w:t>
                </w:r>
                <w:r w:rsidRPr="00CC5777">
                  <w:rPr>
                    <w:rFonts w:ascii="Georgia" w:hAnsi="Georgia"/>
                    <w:sz w:val="28"/>
                    <w:szCs w:val="28"/>
                  </w:rPr>
                  <w:br/>
                  <w:t xml:space="preserve">Crêpe station </w:t>
                </w:r>
              </w:p>
              <w:p w14:paraId="50C668C9" w14:textId="05EA2AC2" w:rsidR="00850D49" w:rsidRPr="00CC5777" w:rsidRDefault="00850D49" w:rsidP="00850D49">
                <w:pPr>
                  <w:rPr>
                    <w:rFonts w:ascii="Georgia" w:hAnsi="Georgia"/>
                    <w:sz w:val="28"/>
                    <w:szCs w:val="28"/>
                  </w:rPr>
                </w:pPr>
                <w:r w:rsidRPr="00CC5777">
                  <w:rPr>
                    <w:rFonts w:ascii="Georgia" w:hAnsi="Georgia"/>
                    <w:sz w:val="28"/>
                    <w:szCs w:val="28"/>
                  </w:rPr>
                  <w:t xml:space="preserve">Omelet </w:t>
                </w:r>
                <w:r w:rsidR="00547C80">
                  <w:rPr>
                    <w:rFonts w:ascii="Georgia" w:hAnsi="Georgia"/>
                    <w:sz w:val="28"/>
                    <w:szCs w:val="28"/>
                  </w:rPr>
                  <w:t>b</w:t>
                </w:r>
                <w:r w:rsidRPr="00CC5777">
                  <w:rPr>
                    <w:rFonts w:ascii="Georgia" w:hAnsi="Georgia"/>
                    <w:sz w:val="28"/>
                    <w:szCs w:val="28"/>
                  </w:rPr>
                  <w:t xml:space="preserve">ar </w:t>
                </w:r>
              </w:p>
              <w:p w14:paraId="66AEC654" w14:textId="270B9E8E" w:rsidR="00850D49" w:rsidRPr="00CC5777" w:rsidRDefault="00850D49" w:rsidP="00850D49">
                <w:pPr>
                  <w:rPr>
                    <w:rFonts w:ascii="Georgia" w:hAnsi="Georgia"/>
                    <w:sz w:val="28"/>
                    <w:szCs w:val="28"/>
                  </w:rPr>
                </w:pPr>
                <w:r w:rsidRPr="00CC5777">
                  <w:rPr>
                    <w:rFonts w:ascii="Georgia" w:hAnsi="Georgia"/>
                    <w:sz w:val="28"/>
                    <w:szCs w:val="28"/>
                  </w:rPr>
                  <w:t xml:space="preserve">Eggs </w:t>
                </w:r>
                <w:r w:rsidR="00D1464E">
                  <w:rPr>
                    <w:rFonts w:ascii="Georgia" w:hAnsi="Georgia"/>
                    <w:sz w:val="28"/>
                    <w:szCs w:val="28"/>
                  </w:rPr>
                  <w:t>B</w:t>
                </w:r>
                <w:r w:rsidRPr="00CC5777">
                  <w:rPr>
                    <w:rFonts w:ascii="Georgia" w:hAnsi="Georgia"/>
                    <w:sz w:val="28"/>
                    <w:szCs w:val="28"/>
                  </w:rPr>
                  <w:t xml:space="preserve">enedict </w:t>
                </w:r>
                <w:r w:rsidR="00547C80">
                  <w:rPr>
                    <w:rFonts w:ascii="Georgia" w:hAnsi="Georgia"/>
                    <w:sz w:val="28"/>
                    <w:szCs w:val="28"/>
                  </w:rPr>
                  <w:br/>
                  <w:t>Breakfast skillet</w:t>
                </w:r>
              </w:p>
              <w:p w14:paraId="59FB6027" w14:textId="2D1E6163" w:rsidR="00850D49" w:rsidRPr="00CC5777" w:rsidRDefault="00850D49" w:rsidP="00850D49">
                <w:pPr>
                  <w:rPr>
                    <w:rFonts w:ascii="Georgia" w:hAnsi="Georgia"/>
                    <w:sz w:val="28"/>
                    <w:szCs w:val="28"/>
                  </w:rPr>
                </w:pPr>
                <w:r w:rsidRPr="00CC5777">
                  <w:rPr>
                    <w:rFonts w:ascii="Georgia" w:hAnsi="Georgia"/>
                    <w:sz w:val="28"/>
                    <w:szCs w:val="28"/>
                  </w:rPr>
                  <w:t xml:space="preserve">Country hashbrowns </w:t>
                </w:r>
                <w:r w:rsidRPr="00CC5777">
                  <w:rPr>
                    <w:rFonts w:ascii="Georgia" w:hAnsi="Georgia"/>
                    <w:sz w:val="28"/>
                    <w:szCs w:val="28"/>
                  </w:rPr>
                  <w:br/>
                  <w:t xml:space="preserve">Maple bacon, Sausage, Kielbasa Perogies &amp; </w:t>
                </w:r>
                <w:r w:rsidR="00D1464E">
                  <w:rPr>
                    <w:rFonts w:ascii="Georgia" w:hAnsi="Georgia"/>
                    <w:sz w:val="28"/>
                    <w:szCs w:val="28"/>
                  </w:rPr>
                  <w:t>s</w:t>
                </w:r>
                <w:r w:rsidRPr="00CC5777">
                  <w:rPr>
                    <w:rFonts w:ascii="Georgia" w:hAnsi="Georgia"/>
                    <w:sz w:val="28"/>
                    <w:szCs w:val="28"/>
                  </w:rPr>
                  <w:t xml:space="preserve">our cream </w:t>
                </w:r>
                <w:r w:rsidRPr="00CC5777">
                  <w:rPr>
                    <w:rFonts w:ascii="Georgia" w:hAnsi="Georgia"/>
                    <w:sz w:val="28"/>
                    <w:szCs w:val="28"/>
                  </w:rPr>
                  <w:br/>
                  <w:t xml:space="preserve">Sweet &amp; </w:t>
                </w:r>
                <w:r w:rsidR="00D1464E">
                  <w:rPr>
                    <w:rFonts w:ascii="Georgia" w:hAnsi="Georgia"/>
                    <w:sz w:val="28"/>
                    <w:szCs w:val="28"/>
                  </w:rPr>
                  <w:t>s</w:t>
                </w:r>
                <w:r w:rsidRPr="00CC5777">
                  <w:rPr>
                    <w:rFonts w:ascii="Georgia" w:hAnsi="Georgia"/>
                    <w:sz w:val="28"/>
                    <w:szCs w:val="28"/>
                  </w:rPr>
                  <w:t xml:space="preserve">our meatballs </w:t>
                </w:r>
              </w:p>
              <w:p w14:paraId="1459BEB4" w14:textId="49C382AF" w:rsidR="00850D49" w:rsidRDefault="00850D49" w:rsidP="00850D49">
                <w:r w:rsidRPr="00CC5777">
                  <w:rPr>
                    <w:rFonts w:ascii="Georgia" w:hAnsi="Georgia"/>
                    <w:sz w:val="28"/>
                    <w:szCs w:val="28"/>
                  </w:rPr>
                  <w:t xml:space="preserve">Beef &amp; </w:t>
                </w:r>
                <w:r w:rsidR="00D1464E">
                  <w:rPr>
                    <w:rFonts w:ascii="Georgia" w:hAnsi="Georgia"/>
                    <w:sz w:val="28"/>
                    <w:szCs w:val="28"/>
                  </w:rPr>
                  <w:t>r</w:t>
                </w:r>
                <w:r w:rsidRPr="00CC5777">
                  <w:rPr>
                    <w:rFonts w:ascii="Georgia" w:hAnsi="Georgia"/>
                    <w:sz w:val="28"/>
                    <w:szCs w:val="28"/>
                  </w:rPr>
                  <w:t xml:space="preserve">ice cabbage rolls </w:t>
                </w:r>
                <w:r w:rsidRPr="00CC5777">
                  <w:rPr>
                    <w:rFonts w:ascii="Georgia" w:hAnsi="Georgia"/>
                    <w:sz w:val="28"/>
                    <w:szCs w:val="28"/>
                  </w:rPr>
                  <w:br/>
                  <w:t>BBQ Prime rib beef bones</w:t>
                </w:r>
                <w:r w:rsidR="00CC5777">
                  <w:rPr>
                    <w:rFonts w:ascii="Georgia" w:hAnsi="Georgia"/>
                    <w:sz w:val="28"/>
                    <w:szCs w:val="28"/>
                  </w:rPr>
                  <w:br/>
                </w:r>
                <w:r w:rsidR="00CC5777" w:rsidRPr="00CC5777">
                  <w:rPr>
                    <w:rFonts w:ascii="Georgia" w:hAnsi="Georgia"/>
                    <w:sz w:val="28"/>
                    <w:szCs w:val="28"/>
                  </w:rPr>
                  <w:t xml:space="preserve">Carvery </w:t>
                </w:r>
                <w:r w:rsidR="00D1464E">
                  <w:rPr>
                    <w:rFonts w:ascii="Georgia" w:hAnsi="Georgia"/>
                    <w:sz w:val="28"/>
                    <w:szCs w:val="28"/>
                  </w:rPr>
                  <w:t>s</w:t>
                </w:r>
                <w:r w:rsidR="00CC5777" w:rsidRPr="00CC5777">
                  <w:rPr>
                    <w:rFonts w:ascii="Georgia" w:hAnsi="Georgia"/>
                    <w:sz w:val="28"/>
                    <w:szCs w:val="28"/>
                  </w:rPr>
                  <w:t>tation</w:t>
                </w:r>
                <w:r w:rsidR="00D1464E">
                  <w:rPr>
                    <w:rFonts w:ascii="Georgia" w:hAnsi="Georgia"/>
                    <w:sz w:val="28"/>
                    <w:szCs w:val="28"/>
                  </w:rPr>
                  <w:t xml:space="preserve"> – Prime </w:t>
                </w:r>
                <w:r w:rsidR="00547C80">
                  <w:rPr>
                    <w:rFonts w:ascii="Georgia" w:hAnsi="Georgia"/>
                    <w:sz w:val="28"/>
                    <w:szCs w:val="28"/>
                  </w:rPr>
                  <w:t>R</w:t>
                </w:r>
                <w:r w:rsidR="00D1464E">
                  <w:rPr>
                    <w:rFonts w:ascii="Georgia" w:hAnsi="Georgia"/>
                    <w:sz w:val="28"/>
                    <w:szCs w:val="28"/>
                  </w:rPr>
                  <w:t>ib</w:t>
                </w:r>
                <w:r>
                  <w:rPr>
                    <w:sz w:val="28"/>
                    <w:szCs w:val="28"/>
                  </w:rPr>
                  <w:br/>
                </w:r>
              </w:p>
            </w:sdtContent>
          </w:sdt>
          <w:p w14:paraId="51F5B03E" w14:textId="77777777" w:rsidR="00850D49" w:rsidRPr="0006487F" w:rsidRDefault="00741C17" w:rsidP="00850D49">
            <w:pPr>
              <w:pStyle w:val="SectionTitlesLowercase"/>
            </w:pPr>
            <w:sdt>
              <w:sdtPr>
                <w:id w:val="-1267839553"/>
                <w:placeholder>
                  <w:docPart w:val="6DB3A4293C99404AB504341B0AFAA8EE"/>
                </w:placeholder>
                <w:showingPlcHdr/>
                <w15:appearance w15:val="hidden"/>
              </w:sdtPr>
              <w:sdtEndPr/>
              <w:sdtContent>
                <w:r w:rsidR="00850D49" w:rsidRPr="00DE00C2">
                  <w:rPr>
                    <w:rFonts w:ascii="Cambria" w:hAnsi="Cambria"/>
                    <w:b/>
                    <w:bCs/>
                    <w:color w:val="913B66"/>
                    <w:sz w:val="52"/>
                    <w:szCs w:val="52"/>
                  </w:rPr>
                  <w:t>Drinks</w:t>
                </w:r>
              </w:sdtContent>
            </w:sdt>
            <w:r w:rsidR="00850D49">
              <w:t xml:space="preserve"> </w:t>
            </w:r>
          </w:p>
          <w:p w14:paraId="597724D8" w14:textId="77777777" w:rsidR="00850D49" w:rsidRPr="0006487F" w:rsidRDefault="00850D49" w:rsidP="00850D49"/>
          <w:p w14:paraId="4ACD6901" w14:textId="0784984F" w:rsidR="00850D49" w:rsidRPr="00CC5777" w:rsidRDefault="00741C17" w:rsidP="00850D49">
            <w:pPr>
              <w:rPr>
                <w:rFonts w:ascii="Georgia" w:hAnsi="Georgia"/>
                <w:sz w:val="28"/>
                <w:szCs w:val="28"/>
              </w:rPr>
            </w:pPr>
            <w:sdt>
              <w:sdtPr>
                <w:rPr>
                  <w:rFonts w:ascii="Georgia" w:hAnsi="Georgia"/>
                  <w:sz w:val="28"/>
                  <w:szCs w:val="28"/>
                </w:rPr>
                <w:id w:val="-633409207"/>
                <w:placeholder>
                  <w:docPart w:val="A51BDC9D2B7F485AB40ABB42AD23E060"/>
                </w:placeholder>
                <w15:appearance w15:val="hidden"/>
              </w:sdtPr>
              <w:sdtEndPr/>
              <w:sdtContent>
                <w:r w:rsidR="00850D49" w:rsidRPr="00CC5777">
                  <w:rPr>
                    <w:rFonts w:ascii="Georgia" w:hAnsi="Georgia"/>
                    <w:sz w:val="28"/>
                    <w:szCs w:val="28"/>
                  </w:rPr>
                  <w:t xml:space="preserve">Juice </w:t>
                </w:r>
                <w:r w:rsidR="00547C80">
                  <w:rPr>
                    <w:rFonts w:ascii="Georgia" w:hAnsi="Georgia"/>
                    <w:sz w:val="28"/>
                    <w:szCs w:val="28"/>
                  </w:rPr>
                  <w:t>b</w:t>
                </w:r>
                <w:r w:rsidR="00850D49" w:rsidRPr="00CC5777">
                  <w:rPr>
                    <w:rFonts w:ascii="Georgia" w:hAnsi="Georgia"/>
                    <w:sz w:val="28"/>
                    <w:szCs w:val="28"/>
                  </w:rPr>
                  <w:t>ar</w:t>
                </w:r>
              </w:sdtContent>
            </w:sdt>
          </w:p>
          <w:p w14:paraId="454232D7" w14:textId="77777777" w:rsidR="00850D49" w:rsidRPr="00CC5777" w:rsidRDefault="00741C17" w:rsidP="00850D49">
            <w:pPr>
              <w:rPr>
                <w:rFonts w:ascii="Georgia" w:hAnsi="Georgia"/>
                <w:sz w:val="28"/>
                <w:szCs w:val="28"/>
              </w:rPr>
            </w:pPr>
            <w:sdt>
              <w:sdtPr>
                <w:rPr>
                  <w:rFonts w:ascii="Georgia" w:hAnsi="Georgia"/>
                  <w:sz w:val="28"/>
                  <w:szCs w:val="28"/>
                </w:rPr>
                <w:id w:val="-549927261"/>
                <w:placeholder>
                  <w:docPart w:val="23BC7CB65CD74A8DA2F10D5469E10FB9"/>
                </w:placeholder>
                <w15:appearance w15:val="hidden"/>
              </w:sdtPr>
              <w:sdtEndPr/>
              <w:sdtContent>
                <w:r w:rsidR="00850D49" w:rsidRPr="00CC5777">
                  <w:rPr>
                    <w:rFonts w:ascii="Georgia" w:hAnsi="Georgia"/>
                    <w:sz w:val="28"/>
                    <w:szCs w:val="28"/>
                  </w:rPr>
                  <w:t>Coffee</w:t>
                </w:r>
              </w:sdtContent>
            </w:sdt>
          </w:p>
          <w:p w14:paraId="17A53607" w14:textId="77777777" w:rsidR="00850D49" w:rsidRPr="00CC5777" w:rsidRDefault="00741C17" w:rsidP="00850D49">
            <w:pPr>
              <w:rPr>
                <w:rFonts w:ascii="Georgia" w:hAnsi="Georgia"/>
                <w:sz w:val="28"/>
                <w:szCs w:val="28"/>
              </w:rPr>
            </w:pPr>
            <w:sdt>
              <w:sdtPr>
                <w:rPr>
                  <w:rFonts w:ascii="Georgia" w:hAnsi="Georgia"/>
                  <w:sz w:val="28"/>
                  <w:szCs w:val="28"/>
                </w:rPr>
                <w:id w:val="-1188134363"/>
                <w:placeholder>
                  <w:docPart w:val="DD8B72BC651E4343AF400ED476D0119B"/>
                </w:placeholder>
                <w15:appearance w15:val="hidden"/>
              </w:sdtPr>
              <w:sdtEndPr/>
              <w:sdtContent>
                <w:r w:rsidR="00850D49" w:rsidRPr="00CC5777">
                  <w:rPr>
                    <w:rFonts w:ascii="Georgia" w:hAnsi="Georgia"/>
                    <w:sz w:val="28"/>
                    <w:szCs w:val="28"/>
                  </w:rPr>
                  <w:t>Tea</w:t>
                </w:r>
              </w:sdtContent>
            </w:sdt>
          </w:p>
          <w:sdt>
            <w:sdtPr>
              <w:rPr>
                <w:rFonts w:ascii="Georgia" w:hAnsi="Georgia"/>
                <w:sz w:val="28"/>
                <w:szCs w:val="28"/>
              </w:rPr>
              <w:id w:val="362251659"/>
              <w:placeholder>
                <w:docPart w:val="EAA529BDB0E24406AC4A195523ACE57D"/>
              </w:placeholder>
              <w15:appearance w15:val="hidden"/>
            </w:sdtPr>
            <w:sdtEndPr/>
            <w:sdtContent>
              <w:p w14:paraId="38166ECE" w14:textId="4B7C6221" w:rsidR="00850D49" w:rsidRPr="00CC5777" w:rsidRDefault="00850D49" w:rsidP="00850D49">
                <w:pPr>
                  <w:rPr>
                    <w:rFonts w:ascii="Georgia" w:hAnsi="Georgia"/>
                    <w:sz w:val="28"/>
                    <w:szCs w:val="28"/>
                  </w:rPr>
                </w:pPr>
                <w:r w:rsidRPr="00CC5777">
                  <w:rPr>
                    <w:rFonts w:ascii="Georgia" w:hAnsi="Georgia"/>
                    <w:sz w:val="28"/>
                    <w:szCs w:val="28"/>
                  </w:rPr>
                  <w:t xml:space="preserve">White </w:t>
                </w:r>
                <w:r w:rsidR="00547C80">
                  <w:rPr>
                    <w:rFonts w:ascii="Georgia" w:hAnsi="Georgia"/>
                    <w:sz w:val="28"/>
                    <w:szCs w:val="28"/>
                  </w:rPr>
                  <w:t>m</w:t>
                </w:r>
                <w:r w:rsidRPr="00CC5777">
                  <w:rPr>
                    <w:rFonts w:ascii="Georgia" w:hAnsi="Georgia"/>
                    <w:sz w:val="28"/>
                    <w:szCs w:val="28"/>
                  </w:rPr>
                  <w:t>ilk</w:t>
                </w:r>
              </w:p>
              <w:p w14:paraId="2DB8CC75" w14:textId="4E494AD9" w:rsidR="00B82E05" w:rsidRPr="00B82E05" w:rsidRDefault="00850D49" w:rsidP="00850D49">
                <w:r w:rsidRPr="00CC5777">
                  <w:rPr>
                    <w:rFonts w:ascii="Georgia" w:hAnsi="Georgia"/>
                    <w:sz w:val="28"/>
                    <w:szCs w:val="28"/>
                  </w:rPr>
                  <w:t xml:space="preserve">Chocolate </w:t>
                </w:r>
                <w:r w:rsidR="00547C80">
                  <w:rPr>
                    <w:rFonts w:ascii="Georgia" w:hAnsi="Georgia"/>
                    <w:sz w:val="28"/>
                    <w:szCs w:val="28"/>
                  </w:rPr>
                  <w:t>m</w:t>
                </w:r>
                <w:r w:rsidRPr="00CC5777">
                  <w:rPr>
                    <w:rFonts w:ascii="Georgia" w:hAnsi="Georgia"/>
                    <w:sz w:val="28"/>
                    <w:szCs w:val="28"/>
                  </w:rPr>
                  <w:t>ilk</w:t>
                </w:r>
              </w:p>
            </w:sdtContent>
          </w:sdt>
        </w:tc>
      </w:tr>
    </w:tbl>
    <w:p w14:paraId="7D0B2E2D" w14:textId="77777777" w:rsidR="00B24CA4" w:rsidRDefault="00B24CA4"/>
    <w:sectPr w:rsidR="00B24CA4" w:rsidSect="00A04222">
      <w:headerReference w:type="first" r:id="rId1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2BD1E" w14:textId="77777777" w:rsidR="00741C17" w:rsidRDefault="00741C17" w:rsidP="001A2967">
      <w:r>
        <w:separator/>
      </w:r>
    </w:p>
  </w:endnote>
  <w:endnote w:type="continuationSeparator" w:id="0">
    <w:p w14:paraId="46FE6769" w14:textId="77777777" w:rsidR="00741C17" w:rsidRDefault="00741C17" w:rsidP="001A2967">
      <w:r>
        <w:continuationSeparator/>
      </w:r>
    </w:p>
  </w:endnote>
  <w:endnote w:type="continuationNotice" w:id="1">
    <w:p w14:paraId="1BB612A2" w14:textId="77777777" w:rsidR="00741C17" w:rsidRDefault="00741C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2A249" w14:textId="77777777" w:rsidR="00741C17" w:rsidRDefault="00741C17" w:rsidP="001A2967">
      <w:r>
        <w:separator/>
      </w:r>
    </w:p>
  </w:footnote>
  <w:footnote w:type="continuationSeparator" w:id="0">
    <w:p w14:paraId="22A9E25E" w14:textId="77777777" w:rsidR="00741C17" w:rsidRDefault="00741C17" w:rsidP="001A2967">
      <w:r>
        <w:continuationSeparator/>
      </w:r>
    </w:p>
  </w:footnote>
  <w:footnote w:type="continuationNotice" w:id="1">
    <w:p w14:paraId="2EE9A330" w14:textId="77777777" w:rsidR="00741C17" w:rsidRDefault="00741C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FDD6B" w14:textId="77777777" w:rsidR="00B24CA4" w:rsidRDefault="00B24CA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>
      <o:colormru v:ext="edit" colors="#f1f0f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304"/>
    <w:rsid w:val="000153C5"/>
    <w:rsid w:val="00044BFA"/>
    <w:rsid w:val="000608E1"/>
    <w:rsid w:val="0006487F"/>
    <w:rsid w:val="000742CC"/>
    <w:rsid w:val="000A2EA8"/>
    <w:rsid w:val="000C631E"/>
    <w:rsid w:val="000F4C04"/>
    <w:rsid w:val="00100C89"/>
    <w:rsid w:val="00117EB6"/>
    <w:rsid w:val="00146462"/>
    <w:rsid w:val="00162BDD"/>
    <w:rsid w:val="00177960"/>
    <w:rsid w:val="00195C94"/>
    <w:rsid w:val="001A12D4"/>
    <w:rsid w:val="001A2967"/>
    <w:rsid w:val="001C13B9"/>
    <w:rsid w:val="001D14DD"/>
    <w:rsid w:val="001D3B27"/>
    <w:rsid w:val="001E33CE"/>
    <w:rsid w:val="002042A0"/>
    <w:rsid w:val="00212F22"/>
    <w:rsid w:val="00224C68"/>
    <w:rsid w:val="00235436"/>
    <w:rsid w:val="00253133"/>
    <w:rsid w:val="002562DA"/>
    <w:rsid w:val="002737EF"/>
    <w:rsid w:val="0028484D"/>
    <w:rsid w:val="00297E4E"/>
    <w:rsid w:val="002A4CED"/>
    <w:rsid w:val="002A6555"/>
    <w:rsid w:val="002B3244"/>
    <w:rsid w:val="002B66BB"/>
    <w:rsid w:val="002C0E04"/>
    <w:rsid w:val="00336FBF"/>
    <w:rsid w:val="00346546"/>
    <w:rsid w:val="003467CD"/>
    <w:rsid w:val="00377385"/>
    <w:rsid w:val="0039580F"/>
    <w:rsid w:val="003B4A0F"/>
    <w:rsid w:val="003C6701"/>
    <w:rsid w:val="003D48AC"/>
    <w:rsid w:val="003E424A"/>
    <w:rsid w:val="003F1A12"/>
    <w:rsid w:val="00421207"/>
    <w:rsid w:val="0042557E"/>
    <w:rsid w:val="0043556D"/>
    <w:rsid w:val="00450C9E"/>
    <w:rsid w:val="004949DF"/>
    <w:rsid w:val="004B1C4C"/>
    <w:rsid w:val="004B4F4F"/>
    <w:rsid w:val="004B7CD0"/>
    <w:rsid w:val="004C5304"/>
    <w:rsid w:val="004D6D38"/>
    <w:rsid w:val="004E1F72"/>
    <w:rsid w:val="004E29BA"/>
    <w:rsid w:val="005138C2"/>
    <w:rsid w:val="0052206B"/>
    <w:rsid w:val="00547066"/>
    <w:rsid w:val="00547C80"/>
    <w:rsid w:val="00555125"/>
    <w:rsid w:val="00566507"/>
    <w:rsid w:val="00570C4F"/>
    <w:rsid w:val="00593BDB"/>
    <w:rsid w:val="005B3CBE"/>
    <w:rsid w:val="005B51FF"/>
    <w:rsid w:val="005C2238"/>
    <w:rsid w:val="00620AA5"/>
    <w:rsid w:val="00653221"/>
    <w:rsid w:val="00654B3D"/>
    <w:rsid w:val="00663852"/>
    <w:rsid w:val="00684C78"/>
    <w:rsid w:val="006B731D"/>
    <w:rsid w:val="006C488D"/>
    <w:rsid w:val="006E2392"/>
    <w:rsid w:val="006F64EA"/>
    <w:rsid w:val="007016A0"/>
    <w:rsid w:val="00704FB1"/>
    <w:rsid w:val="00715F79"/>
    <w:rsid w:val="0073254C"/>
    <w:rsid w:val="00734704"/>
    <w:rsid w:val="00741C17"/>
    <w:rsid w:val="007644C4"/>
    <w:rsid w:val="00764D90"/>
    <w:rsid w:val="00767FAF"/>
    <w:rsid w:val="00772242"/>
    <w:rsid w:val="007A7AB3"/>
    <w:rsid w:val="00806DB0"/>
    <w:rsid w:val="00810AFE"/>
    <w:rsid w:val="00836F58"/>
    <w:rsid w:val="00845B4D"/>
    <w:rsid w:val="00850D49"/>
    <w:rsid w:val="00872335"/>
    <w:rsid w:val="00877DC3"/>
    <w:rsid w:val="0089737F"/>
    <w:rsid w:val="008B515B"/>
    <w:rsid w:val="008C7F79"/>
    <w:rsid w:val="008D67A9"/>
    <w:rsid w:val="008F7090"/>
    <w:rsid w:val="009123D2"/>
    <w:rsid w:val="00937647"/>
    <w:rsid w:val="009378B1"/>
    <w:rsid w:val="00954443"/>
    <w:rsid w:val="00964BB0"/>
    <w:rsid w:val="0098202E"/>
    <w:rsid w:val="009861A0"/>
    <w:rsid w:val="009C5C11"/>
    <w:rsid w:val="009E6FDF"/>
    <w:rsid w:val="00A001BE"/>
    <w:rsid w:val="00A04222"/>
    <w:rsid w:val="00A16587"/>
    <w:rsid w:val="00A20F13"/>
    <w:rsid w:val="00A30730"/>
    <w:rsid w:val="00A419E6"/>
    <w:rsid w:val="00A633A3"/>
    <w:rsid w:val="00A6364B"/>
    <w:rsid w:val="00A77CC3"/>
    <w:rsid w:val="00A83F81"/>
    <w:rsid w:val="00AA1662"/>
    <w:rsid w:val="00AB5758"/>
    <w:rsid w:val="00AC5120"/>
    <w:rsid w:val="00AD2FBB"/>
    <w:rsid w:val="00AD4146"/>
    <w:rsid w:val="00B06A49"/>
    <w:rsid w:val="00B24CA4"/>
    <w:rsid w:val="00B67E07"/>
    <w:rsid w:val="00B71F47"/>
    <w:rsid w:val="00B724A9"/>
    <w:rsid w:val="00B82E05"/>
    <w:rsid w:val="00B86E88"/>
    <w:rsid w:val="00B915B9"/>
    <w:rsid w:val="00BC2997"/>
    <w:rsid w:val="00C01275"/>
    <w:rsid w:val="00C15B9B"/>
    <w:rsid w:val="00C30F63"/>
    <w:rsid w:val="00C33ACB"/>
    <w:rsid w:val="00C3656A"/>
    <w:rsid w:val="00C74954"/>
    <w:rsid w:val="00C82EBA"/>
    <w:rsid w:val="00C834DB"/>
    <w:rsid w:val="00C909E1"/>
    <w:rsid w:val="00C931E2"/>
    <w:rsid w:val="00C955AA"/>
    <w:rsid w:val="00CC2ED3"/>
    <w:rsid w:val="00CC5777"/>
    <w:rsid w:val="00CF2F33"/>
    <w:rsid w:val="00D1464E"/>
    <w:rsid w:val="00D363C8"/>
    <w:rsid w:val="00D47732"/>
    <w:rsid w:val="00D61503"/>
    <w:rsid w:val="00D6212E"/>
    <w:rsid w:val="00D968E2"/>
    <w:rsid w:val="00D9714E"/>
    <w:rsid w:val="00DA2A30"/>
    <w:rsid w:val="00DA5699"/>
    <w:rsid w:val="00DE00C2"/>
    <w:rsid w:val="00DF18B7"/>
    <w:rsid w:val="00E60A74"/>
    <w:rsid w:val="00E70DD8"/>
    <w:rsid w:val="00E85E0D"/>
    <w:rsid w:val="00ED2934"/>
    <w:rsid w:val="00EE3207"/>
    <w:rsid w:val="00EF5033"/>
    <w:rsid w:val="00F0023F"/>
    <w:rsid w:val="00F06FD8"/>
    <w:rsid w:val="00F26E82"/>
    <w:rsid w:val="00F627D3"/>
    <w:rsid w:val="00FB58B8"/>
    <w:rsid w:val="00FE0F47"/>
    <w:rsid w:val="036C13DD"/>
    <w:rsid w:val="05D2442A"/>
    <w:rsid w:val="089CD8AB"/>
    <w:rsid w:val="0A168BC0"/>
    <w:rsid w:val="0D07EFC1"/>
    <w:rsid w:val="1515FCCD"/>
    <w:rsid w:val="199B6C99"/>
    <w:rsid w:val="2E0BEADF"/>
    <w:rsid w:val="308313FF"/>
    <w:rsid w:val="35B8285F"/>
    <w:rsid w:val="35BFEE9B"/>
    <w:rsid w:val="35F4FADC"/>
    <w:rsid w:val="3722E909"/>
    <w:rsid w:val="375BBEFC"/>
    <w:rsid w:val="3C0D1AC2"/>
    <w:rsid w:val="454C3E4B"/>
    <w:rsid w:val="4F6CAA53"/>
    <w:rsid w:val="506792DA"/>
    <w:rsid w:val="52EE2565"/>
    <w:rsid w:val="543F2AF7"/>
    <w:rsid w:val="56A28843"/>
    <w:rsid w:val="59CB3AB6"/>
    <w:rsid w:val="5E7AD200"/>
    <w:rsid w:val="646AD2C4"/>
    <w:rsid w:val="73CB7521"/>
    <w:rsid w:val="750A2BA5"/>
    <w:rsid w:val="783B0956"/>
    <w:rsid w:val="79FA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1f0f0"/>
    </o:shapedefaults>
    <o:shapelayout v:ext="edit">
      <o:idmap v:ext="edit" data="2"/>
    </o:shapelayout>
  </w:shapeDefaults>
  <w:decimalSymbol w:val="."/>
  <w:listSeparator w:val=","/>
  <w14:docId w14:val="1ADF60D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D363C8"/>
    <w:pPr>
      <w:spacing w:after="0" w:line="240" w:lineRule="auto"/>
    </w:pPr>
    <w:rPr>
      <w:color w:val="5E6E75" w:themeColor="accent1"/>
      <w:spacing w:val="1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5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semiHidden/>
    <w:rsid w:val="004B7C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semiHidden/>
    <w:rsid w:val="004B7CD0"/>
  </w:style>
  <w:style w:type="paragraph" w:styleId="Header">
    <w:name w:val="header"/>
    <w:basedOn w:val="Normal"/>
    <w:link w:val="HeaderChar"/>
    <w:uiPriority w:val="99"/>
    <w:semiHidden/>
    <w:rsid w:val="001A29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2E05"/>
    <w:rPr>
      <w:color w:val="5E6E75" w:themeColor="accent1"/>
      <w:spacing w:val="10"/>
      <w:sz w:val="18"/>
    </w:rPr>
  </w:style>
  <w:style w:type="paragraph" w:styleId="Footer">
    <w:name w:val="footer"/>
    <w:basedOn w:val="Normal"/>
    <w:link w:val="FooterChar"/>
    <w:uiPriority w:val="99"/>
    <w:semiHidden/>
    <w:rsid w:val="001A29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2E05"/>
    <w:rPr>
      <w:color w:val="5E6E75" w:themeColor="accent1"/>
      <w:spacing w:val="10"/>
      <w:sz w:val="18"/>
    </w:rPr>
  </w:style>
  <w:style w:type="paragraph" w:customStyle="1" w:styleId="SectionTitlesAllCaps">
    <w:name w:val="Section Titles All Caps"/>
    <w:basedOn w:val="paragraph"/>
    <w:qFormat/>
    <w:rsid w:val="00224C68"/>
    <w:pPr>
      <w:spacing w:before="360" w:beforeAutospacing="0" w:after="0" w:afterAutospacing="0"/>
      <w:textAlignment w:val="baseline"/>
    </w:pPr>
    <w:rPr>
      <w:rFonts w:asciiTheme="majorHAnsi" w:hAnsiTheme="majorHAnsi"/>
      <w:caps/>
      <w:color w:val="C6964E" w:themeColor="accent2"/>
      <w:sz w:val="32"/>
    </w:rPr>
  </w:style>
  <w:style w:type="character" w:customStyle="1" w:styleId="SentenceCaseGoldSubtitle">
    <w:name w:val="Sentence Case Gold Subtitle"/>
    <w:basedOn w:val="DefaultParagraphFont"/>
    <w:uiPriority w:val="1"/>
    <w:semiHidden/>
    <w:qFormat/>
    <w:rsid w:val="00C3656A"/>
    <w:rPr>
      <w:rFonts w:asciiTheme="majorHAnsi" w:hAnsiTheme="majorHAnsi"/>
      <w:color w:val="C6964E" w:themeColor="accent2"/>
      <w:sz w:val="36"/>
      <w:szCs w:val="36"/>
    </w:rPr>
  </w:style>
  <w:style w:type="character" w:customStyle="1" w:styleId="Bodycopy">
    <w:name w:val="Body copy"/>
    <w:basedOn w:val="normaltextrun"/>
    <w:uiPriority w:val="1"/>
    <w:semiHidden/>
    <w:qFormat/>
    <w:rsid w:val="00684C78"/>
    <w:rPr>
      <w:rFonts w:asciiTheme="minorHAnsi" w:hAnsiTheme="minorHAnsi" w:cs="Calibri"/>
      <w:color w:val="5E6E75" w:themeColor="accent1"/>
      <w:spacing w:val="10"/>
      <w:sz w:val="18"/>
      <w:szCs w:val="18"/>
    </w:rPr>
  </w:style>
  <w:style w:type="character" w:customStyle="1" w:styleId="CapsSectionTitle">
    <w:name w:val="Caps Section Title"/>
    <w:basedOn w:val="normaltextrun"/>
    <w:uiPriority w:val="1"/>
    <w:semiHidden/>
    <w:qFormat/>
    <w:rsid w:val="004949DF"/>
    <w:rPr>
      <w:rFonts w:asciiTheme="majorHAnsi" w:hAnsiTheme="majorHAnsi" w:cs="Calibri"/>
      <w:caps/>
      <w:smallCaps w:val="0"/>
      <w:color w:val="C6964E" w:themeColor="accent2"/>
      <w:sz w:val="32"/>
      <w:szCs w:val="32"/>
    </w:rPr>
  </w:style>
  <w:style w:type="paragraph" w:customStyle="1" w:styleId="BodyCopyItalic">
    <w:name w:val="Body Copy Italic"/>
    <w:basedOn w:val="paragraph"/>
    <w:semiHidden/>
    <w:rsid w:val="00F06FD8"/>
    <w:pPr>
      <w:spacing w:before="0" w:beforeAutospacing="0" w:after="0" w:afterAutospacing="0"/>
      <w:textAlignment w:val="baseline"/>
    </w:pPr>
    <w:rPr>
      <w:rFonts w:asciiTheme="minorHAnsi" w:hAnsiTheme="minorHAnsi" w:cs="Calibri"/>
      <w:i/>
      <w:iCs/>
      <w:sz w:val="18"/>
      <w:szCs w:val="18"/>
    </w:rPr>
  </w:style>
  <w:style w:type="paragraph" w:customStyle="1" w:styleId="MenuItem">
    <w:name w:val="Menu Item"/>
    <w:basedOn w:val="Normal"/>
    <w:next w:val="Normal"/>
    <w:qFormat/>
    <w:rsid w:val="00224C68"/>
    <w:rPr>
      <w:b/>
    </w:rPr>
  </w:style>
  <w:style w:type="character" w:customStyle="1" w:styleId="LowercaseMenuTitle">
    <w:name w:val="Lowercase Menu Title"/>
    <w:basedOn w:val="DefaultParagraphFont"/>
    <w:uiPriority w:val="1"/>
    <w:semiHidden/>
    <w:qFormat/>
    <w:rsid w:val="00F06FD8"/>
    <w:rPr>
      <w:rFonts w:asciiTheme="majorHAnsi" w:hAnsiTheme="majorHAnsi"/>
      <w:color w:val="C6964E" w:themeColor="accent2"/>
      <w:sz w:val="96"/>
      <w:szCs w:val="96"/>
    </w:rPr>
  </w:style>
  <w:style w:type="character" w:customStyle="1" w:styleId="LowercaseSectionTitle">
    <w:name w:val="Lowercase Section Title"/>
    <w:basedOn w:val="normaltextrun"/>
    <w:uiPriority w:val="1"/>
    <w:semiHidden/>
    <w:qFormat/>
    <w:rsid w:val="00F06FD8"/>
    <w:rPr>
      <w:rFonts w:asciiTheme="majorHAnsi" w:hAnsiTheme="majorHAnsi" w:cs="Calibri"/>
      <w:color w:val="C6964E" w:themeColor="accent2"/>
      <w:sz w:val="32"/>
      <w:szCs w:val="32"/>
    </w:rPr>
  </w:style>
  <w:style w:type="paragraph" w:customStyle="1" w:styleId="TitleAllCaps">
    <w:name w:val="Title All Caps"/>
    <w:basedOn w:val="Normal"/>
    <w:next w:val="Normal"/>
    <w:qFormat/>
    <w:rsid w:val="00B86E88"/>
    <w:rPr>
      <w:rFonts w:asciiTheme="majorHAnsi" w:hAnsiTheme="majorHAnsi"/>
      <w:caps/>
      <w:color w:val="C6964E" w:themeColor="accent2"/>
      <w:sz w:val="96"/>
    </w:rPr>
  </w:style>
  <w:style w:type="character" w:styleId="PlaceholderText">
    <w:name w:val="Placeholder Text"/>
    <w:basedOn w:val="DefaultParagraphFont"/>
    <w:uiPriority w:val="99"/>
    <w:semiHidden/>
    <w:rsid w:val="008D67A9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4C68"/>
    <w:pPr>
      <w:numPr>
        <w:ilvl w:val="1"/>
      </w:numPr>
      <w:spacing w:after="160"/>
    </w:pPr>
    <w:rPr>
      <w:rFonts w:asciiTheme="majorHAnsi" w:eastAsiaTheme="minorEastAsia" w:hAnsiTheme="majorHAnsi"/>
      <w:color w:val="C6964E" w:themeColor="accent2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224C68"/>
    <w:rPr>
      <w:rFonts w:asciiTheme="majorHAnsi" w:eastAsiaTheme="minorEastAsia" w:hAnsiTheme="majorHAnsi"/>
      <w:color w:val="C6964E" w:themeColor="accent2"/>
      <w:spacing w:val="15"/>
      <w:sz w:val="36"/>
    </w:rPr>
  </w:style>
  <w:style w:type="paragraph" w:customStyle="1" w:styleId="SectionTitlesLowercase">
    <w:name w:val="Section Titles Lowercase"/>
    <w:basedOn w:val="SectionTitlesAllCaps"/>
    <w:qFormat/>
    <w:rsid w:val="004D6D38"/>
    <w:rPr>
      <w:caps w:val="0"/>
    </w:rPr>
  </w:style>
  <w:style w:type="paragraph" w:customStyle="1" w:styleId="TitleLowercase">
    <w:name w:val="Title Lowercase"/>
    <w:basedOn w:val="TitleAllCaps"/>
    <w:qFormat/>
    <w:rsid w:val="001D14DD"/>
    <w:rPr>
      <w:cap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31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4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3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3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Elegant%20dinner%20men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416C9A2E9C94188B8FA8F91AE31F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07FA4-9347-45E9-860E-120414F3DAA4}"/>
      </w:docPartPr>
      <w:docPartBody>
        <w:p w:rsidR="000E404F" w:rsidRDefault="0013334D" w:rsidP="0013334D">
          <w:pPr>
            <w:pStyle w:val="C416C9A2E9C94188B8FA8F91AE31F1D0"/>
          </w:pPr>
          <w:r w:rsidRPr="00A6364B">
            <w:t>Dinner Menu</w:t>
          </w:r>
        </w:p>
      </w:docPartBody>
    </w:docPart>
    <w:docPart>
      <w:docPartPr>
        <w:name w:val="0B52AE2D17324A3492E53B3C2B9AB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70F556-04A7-4198-9AE8-E41B2CB8A59A}"/>
      </w:docPartPr>
      <w:docPartBody>
        <w:p w:rsidR="000E404F" w:rsidRDefault="0013334D" w:rsidP="0013334D">
          <w:pPr>
            <w:pStyle w:val="0B52AE2D17324A3492E53B3C2B9AB06F"/>
          </w:pPr>
          <w:r w:rsidRPr="00224C68">
            <w:rPr>
              <w:rStyle w:val="PlaceholderText"/>
            </w:rPr>
            <w:t>$30 per person</w:t>
          </w:r>
        </w:p>
      </w:docPartBody>
    </w:docPart>
    <w:docPart>
      <w:docPartPr>
        <w:name w:val="54790E63746444BBB7BBED620FD50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71CDC-F7BB-4696-AC3A-3EDADC7CC1EC}"/>
      </w:docPartPr>
      <w:docPartBody>
        <w:p w:rsidR="000E404F" w:rsidRDefault="0013334D" w:rsidP="0013334D">
          <w:pPr>
            <w:pStyle w:val="54790E63746444BBB7BBED620FD50DB8"/>
          </w:pPr>
          <w:r w:rsidRPr="00A6364B">
            <w:t>First Course</w:t>
          </w:r>
        </w:p>
      </w:docPartBody>
    </w:docPart>
    <w:docPart>
      <w:docPartPr>
        <w:name w:val="E731AB5995E443A78C7C4F4738D59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5985A-2F75-4898-8FCA-EE68ED3CA802}"/>
      </w:docPartPr>
      <w:docPartBody>
        <w:p w:rsidR="000E404F" w:rsidRDefault="0013334D" w:rsidP="0013334D">
          <w:pPr>
            <w:pStyle w:val="E731AB5995E443A78C7C4F4738D59300"/>
          </w:pPr>
          <w:r w:rsidRPr="0006487F">
            <w:t>Potato cakes</w:t>
          </w:r>
        </w:p>
      </w:docPartBody>
    </w:docPart>
    <w:docPart>
      <w:docPartPr>
        <w:name w:val="6DB3A4293C99404AB504341B0AFAA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2FC4F5-0B57-42FB-8441-901CAFF18C14}"/>
      </w:docPartPr>
      <w:docPartBody>
        <w:p w:rsidR="000E404F" w:rsidRDefault="0013334D" w:rsidP="0013334D">
          <w:pPr>
            <w:pStyle w:val="6DB3A4293C99404AB504341B0AFAA8EE"/>
          </w:pPr>
          <w:r w:rsidRPr="00A6364B">
            <w:t>Drinks</w:t>
          </w:r>
        </w:p>
      </w:docPartBody>
    </w:docPart>
    <w:docPart>
      <w:docPartPr>
        <w:name w:val="A51BDC9D2B7F485AB40ABB42AD23E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AA07B-CCAD-409D-9D84-7142F2B79AC6}"/>
      </w:docPartPr>
      <w:docPartBody>
        <w:p w:rsidR="000E404F" w:rsidRDefault="0013334D" w:rsidP="0013334D">
          <w:pPr>
            <w:pStyle w:val="A51BDC9D2B7F485AB40ABB42AD23E060"/>
          </w:pPr>
          <w:r w:rsidRPr="0006487F">
            <w:t>Soda</w:t>
          </w:r>
        </w:p>
      </w:docPartBody>
    </w:docPart>
    <w:docPart>
      <w:docPartPr>
        <w:name w:val="23BC7CB65CD74A8DA2F10D5469E10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AA5B5-965F-4BF9-8CA1-0150464703A9}"/>
      </w:docPartPr>
      <w:docPartBody>
        <w:p w:rsidR="000E404F" w:rsidRDefault="0013334D" w:rsidP="0013334D">
          <w:pPr>
            <w:pStyle w:val="23BC7CB65CD74A8DA2F10D5469E10FB9"/>
          </w:pPr>
          <w:r w:rsidRPr="0006487F">
            <w:t>Lemonade</w:t>
          </w:r>
        </w:p>
      </w:docPartBody>
    </w:docPart>
    <w:docPart>
      <w:docPartPr>
        <w:name w:val="DD8B72BC651E4343AF400ED476D01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69094-8250-407A-89F6-E3476327D3B7}"/>
      </w:docPartPr>
      <w:docPartBody>
        <w:p w:rsidR="000E404F" w:rsidRDefault="0013334D" w:rsidP="0013334D">
          <w:pPr>
            <w:pStyle w:val="DD8B72BC651E4343AF400ED476D0119B"/>
          </w:pPr>
          <w:r w:rsidRPr="0006487F">
            <w:t>Mineral water</w:t>
          </w:r>
        </w:p>
      </w:docPartBody>
    </w:docPart>
    <w:docPart>
      <w:docPartPr>
        <w:name w:val="EAA529BDB0E24406AC4A195523ACE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74448-CC06-4154-9645-9D873481CFD8}"/>
      </w:docPartPr>
      <w:docPartBody>
        <w:p w:rsidR="000E404F" w:rsidRDefault="0013334D" w:rsidP="0013334D">
          <w:pPr>
            <w:pStyle w:val="EAA529BDB0E24406AC4A195523ACE57D"/>
          </w:pPr>
          <w:r w:rsidRPr="0006487F">
            <w:t>Coffee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34D"/>
    <w:rsid w:val="000E404F"/>
    <w:rsid w:val="0013334D"/>
    <w:rsid w:val="00B24BC3"/>
    <w:rsid w:val="00F51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3334D"/>
    <w:rPr>
      <w:color w:val="808080"/>
    </w:rPr>
  </w:style>
  <w:style w:type="paragraph" w:customStyle="1" w:styleId="C416C9A2E9C94188B8FA8F91AE31F1D0">
    <w:name w:val="C416C9A2E9C94188B8FA8F91AE31F1D0"/>
    <w:rsid w:val="0013334D"/>
  </w:style>
  <w:style w:type="paragraph" w:customStyle="1" w:styleId="0B52AE2D17324A3492E53B3C2B9AB06F">
    <w:name w:val="0B52AE2D17324A3492E53B3C2B9AB06F"/>
    <w:rsid w:val="0013334D"/>
  </w:style>
  <w:style w:type="paragraph" w:customStyle="1" w:styleId="54790E63746444BBB7BBED620FD50DB8">
    <w:name w:val="54790E63746444BBB7BBED620FD50DB8"/>
    <w:rsid w:val="0013334D"/>
  </w:style>
  <w:style w:type="paragraph" w:customStyle="1" w:styleId="E731AB5995E443A78C7C4F4738D59300">
    <w:name w:val="E731AB5995E443A78C7C4F4738D59300"/>
    <w:rsid w:val="0013334D"/>
  </w:style>
  <w:style w:type="paragraph" w:customStyle="1" w:styleId="6DB3A4293C99404AB504341B0AFAA8EE">
    <w:name w:val="6DB3A4293C99404AB504341B0AFAA8EE"/>
    <w:rsid w:val="0013334D"/>
  </w:style>
  <w:style w:type="paragraph" w:customStyle="1" w:styleId="A51BDC9D2B7F485AB40ABB42AD23E060">
    <w:name w:val="A51BDC9D2B7F485AB40ABB42AD23E060"/>
    <w:rsid w:val="0013334D"/>
  </w:style>
  <w:style w:type="paragraph" w:customStyle="1" w:styleId="23BC7CB65CD74A8DA2F10D5469E10FB9">
    <w:name w:val="23BC7CB65CD74A8DA2F10D5469E10FB9"/>
    <w:rsid w:val="0013334D"/>
  </w:style>
  <w:style w:type="paragraph" w:customStyle="1" w:styleId="DD8B72BC651E4343AF400ED476D0119B">
    <w:name w:val="DD8B72BC651E4343AF400ED476D0119B"/>
    <w:rsid w:val="0013334D"/>
  </w:style>
  <w:style w:type="paragraph" w:customStyle="1" w:styleId="EAA529BDB0E24406AC4A195523ACE57D">
    <w:name w:val="EAA529BDB0E24406AC4A195523ACE57D"/>
    <w:rsid w:val="001333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E6E75"/>
      </a:accent1>
      <a:accent2>
        <a:srgbClr val="C6964E"/>
      </a:accent2>
      <a:accent3>
        <a:srgbClr val="A34763"/>
      </a:accent3>
      <a:accent4>
        <a:srgbClr val="68885A"/>
      </a:accent4>
      <a:accent5>
        <a:srgbClr val="F1F0F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0">
      <a:majorFont>
        <a:latin typeface="High Tower Text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8" ma:contentTypeDescription="Create a new document." ma:contentTypeScope="" ma:versionID="22a266b9fa9a230c5a512669d8b298c3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eddc33fff6b14141ee5c74a0d29ea6a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24" nillable="true" ma:taxonomy="true" ma:internalName="lcf76f155ced4ddcb4097134ff3c332f" ma:taxonomyFieldName="MediaServiceAITags" ma:displayName="Image Tags" ma:readOnly="false" ma:fieldId="{5cf76f15-5ced-4ddc-b409-7134ff3c332f}" ma:taxonomyMulti="true" ma:sspId="e385fb40-52d4-4fae-9c5b-3e8ff8a5878e" ma:termSetId="09814cd3-568e-4e90-9814-8d621ff8fb8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_ip_UnifiedCompliancePolicyUIAction xmlns="http://schemas.microsoft.com/sharepoint/v3" xsi:nil="true"/>
    <Image xmlns="71af3243-3dd4-4a8d-8c0d-dd76da1f02a5">
      <Url xsi:nil="true"/>
      <Description xsi:nil="true"/>
    </Image>
    <_ip_UnifiedCompliancePolicyProperties xmlns="http://schemas.microsoft.com/sharepoint/v3" xsi:nil="true"/>
    <lcf76f155ced4ddcb4097134ff3c332f xmlns="71af3243-3dd4-4a8d-8c0d-dd76da1f02a5">
      <Terms xmlns="http://schemas.microsoft.com/office/infopath/2007/PartnerControls"/>
    </lcf76f155ced4ddcb4097134ff3c332f>
    <TaxCatchAll xmlns="230e9df3-be65-4c73-a93b-d1236ebd677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961BEF7-EF1B-4D72-8450-E275D12542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4033C9-4E25-4852-B548-A985F4ADDA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CA9C69-99AF-45EC-8CA2-D96A75CA12A9}">
  <ds:schemaRefs>
    <ds:schemaRef ds:uri="http://schemas.microsoft.com/office/2006/metadata/properties"/>
    <ds:schemaRef ds:uri="http://schemas.microsoft.com/office/infopath/2007/PartnerControls"/>
    <ds:schemaRef ds:uri="71af3243-3dd4-4a8d-8c0d-dd76da1f02a5"/>
    <ds:schemaRef ds:uri="http://schemas.microsoft.com/sharepoint/v3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dinner menu</Template>
  <TotalTime>0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2022-04-27T22:20:00Z</dcterms:created>
  <dcterms:modified xsi:type="dcterms:W3CDTF">2022-04-27T22:20:00Z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